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468" w:rsidRDefault="00B40468" w:rsidP="00A309D1">
      <w:pPr>
        <w:spacing w:after="0"/>
        <w:jc w:val="center"/>
        <w:rPr>
          <w:b/>
        </w:rPr>
      </w:pPr>
      <w:r>
        <w:rPr>
          <w:b/>
        </w:rPr>
        <w:t>DANH SÁCH HS,SV</w:t>
      </w:r>
      <w:r w:rsidRPr="003C4FB7">
        <w:rPr>
          <w:b/>
        </w:rPr>
        <w:t xml:space="preserve"> THAM GIA</w:t>
      </w:r>
      <w:r>
        <w:rPr>
          <w:b/>
        </w:rPr>
        <w:t xml:space="preserve"> </w:t>
      </w:r>
      <w:r w:rsidRPr="003C4FB7">
        <w:rPr>
          <w:b/>
        </w:rPr>
        <w:t xml:space="preserve">HỘI THẢO </w:t>
      </w:r>
    </w:p>
    <w:p w:rsidR="00B40468" w:rsidRPr="003C4FB7" w:rsidRDefault="00B40468" w:rsidP="00A309D1">
      <w:pPr>
        <w:spacing w:after="0"/>
        <w:jc w:val="center"/>
        <w:rPr>
          <w:b/>
        </w:rPr>
      </w:pPr>
      <w:r w:rsidRPr="003C4FB7">
        <w:rPr>
          <w:b/>
        </w:rPr>
        <w:t>VÀ TRAO ĐỔI VỚI DOANH NGHIỆP</w:t>
      </w:r>
    </w:p>
    <w:p w:rsidR="00B40468" w:rsidRPr="003C4FB7" w:rsidRDefault="00B40468" w:rsidP="007112EC">
      <w:pPr>
        <w:spacing w:after="0"/>
        <w:jc w:val="center"/>
        <w:rPr>
          <w:b/>
        </w:rPr>
      </w:pPr>
      <w:r w:rsidRPr="003C4FB7">
        <w:rPr>
          <w:b/>
        </w:rPr>
        <w:t>CÔNG TY ĐẶNG HẢ</w:t>
      </w:r>
      <w:r>
        <w:rPr>
          <w:b/>
        </w:rPr>
        <w:t>I ANH &amp;</w:t>
      </w:r>
      <w:r w:rsidRPr="003C4FB7">
        <w:rPr>
          <w:b/>
        </w:rPr>
        <w:t xml:space="preserve"> CÔNG TY MATRIX</w:t>
      </w:r>
    </w:p>
    <w:p w:rsidR="00B40468" w:rsidRPr="003C4FB7" w:rsidRDefault="00B40468" w:rsidP="007112EC">
      <w:pPr>
        <w:spacing w:after="0"/>
        <w:jc w:val="center"/>
        <w:rPr>
          <w:b/>
        </w:rPr>
      </w:pPr>
      <w:r w:rsidRPr="003C4FB7">
        <w:rPr>
          <w:b/>
        </w:rPr>
        <w:t>NGÀY 26/09/2016</w:t>
      </w:r>
    </w:p>
    <w:p w:rsidR="00B40468" w:rsidRPr="00706F06" w:rsidRDefault="00B40468" w:rsidP="00FA6504">
      <w:pPr>
        <w:pStyle w:val="ListParagraph"/>
        <w:numPr>
          <w:ilvl w:val="0"/>
          <w:numId w:val="2"/>
        </w:numPr>
        <w:jc w:val="both"/>
        <w:rPr>
          <w:b/>
          <w:sz w:val="24"/>
          <w:szCs w:val="24"/>
        </w:rPr>
      </w:pPr>
      <w:r w:rsidRPr="00706F06">
        <w:rPr>
          <w:b/>
          <w:sz w:val="24"/>
          <w:szCs w:val="24"/>
        </w:rPr>
        <w:t>Lớp 14CD-NL1</w:t>
      </w:r>
    </w:p>
    <w:p w:rsidR="00B40468" w:rsidRPr="009A5D2C" w:rsidRDefault="00B40468" w:rsidP="007112EC">
      <w:pPr>
        <w:spacing w:after="0"/>
        <w:ind w:left="1440"/>
        <w:jc w:val="both"/>
        <w:rPr>
          <w:sz w:val="20"/>
          <w:szCs w:val="20"/>
        </w:rPr>
      </w:pPr>
      <w:r w:rsidRPr="009A5D2C">
        <w:rPr>
          <w:sz w:val="20"/>
          <w:szCs w:val="20"/>
        </w:rPr>
        <w:t>1. VÕ ĐỨC DUY</w:t>
      </w:r>
    </w:p>
    <w:p w:rsidR="00B40468" w:rsidRPr="009A5D2C" w:rsidRDefault="00B40468" w:rsidP="007112EC">
      <w:pPr>
        <w:spacing w:after="0"/>
        <w:ind w:left="1440"/>
        <w:jc w:val="both"/>
        <w:rPr>
          <w:sz w:val="20"/>
          <w:szCs w:val="20"/>
        </w:rPr>
      </w:pPr>
      <w:r w:rsidRPr="009A5D2C">
        <w:rPr>
          <w:sz w:val="20"/>
          <w:szCs w:val="20"/>
        </w:rPr>
        <w:t>2. NGUYỄN PHONG PHÚ</w:t>
      </w:r>
    </w:p>
    <w:p w:rsidR="00B40468" w:rsidRPr="009A5D2C" w:rsidRDefault="00B40468" w:rsidP="007112EC">
      <w:pPr>
        <w:spacing w:after="0"/>
        <w:ind w:left="1440"/>
        <w:jc w:val="both"/>
        <w:rPr>
          <w:sz w:val="20"/>
          <w:szCs w:val="20"/>
        </w:rPr>
      </w:pPr>
      <w:r w:rsidRPr="009A5D2C">
        <w:rPr>
          <w:sz w:val="20"/>
          <w:szCs w:val="20"/>
        </w:rPr>
        <w:t>3. ĐỖ VŨ THANH SANG</w:t>
      </w:r>
    </w:p>
    <w:p w:rsidR="00B40468" w:rsidRPr="009A5D2C" w:rsidRDefault="00B40468" w:rsidP="007112EC">
      <w:pPr>
        <w:spacing w:after="0"/>
        <w:ind w:left="1440"/>
        <w:jc w:val="both"/>
        <w:rPr>
          <w:sz w:val="20"/>
          <w:szCs w:val="20"/>
        </w:rPr>
      </w:pPr>
      <w:r w:rsidRPr="009A5D2C">
        <w:rPr>
          <w:sz w:val="20"/>
          <w:szCs w:val="20"/>
        </w:rPr>
        <w:t>4. PHẠM TRƯỜNG DUY</w:t>
      </w:r>
    </w:p>
    <w:p w:rsidR="00B40468" w:rsidRPr="009A5D2C" w:rsidRDefault="00B40468" w:rsidP="007112EC">
      <w:pPr>
        <w:spacing w:after="0"/>
        <w:ind w:left="1440"/>
        <w:jc w:val="both"/>
        <w:rPr>
          <w:sz w:val="20"/>
          <w:szCs w:val="20"/>
        </w:rPr>
      </w:pPr>
    </w:p>
    <w:p w:rsidR="00B40468" w:rsidRPr="00706F06" w:rsidRDefault="00B40468" w:rsidP="00FA6504">
      <w:pPr>
        <w:pStyle w:val="ListParagraph"/>
        <w:numPr>
          <w:ilvl w:val="0"/>
          <w:numId w:val="2"/>
        </w:numPr>
        <w:jc w:val="both"/>
        <w:rPr>
          <w:b/>
          <w:sz w:val="28"/>
          <w:szCs w:val="28"/>
        </w:rPr>
      </w:pPr>
      <w:r w:rsidRPr="00706F06">
        <w:rPr>
          <w:b/>
          <w:sz w:val="28"/>
          <w:szCs w:val="28"/>
        </w:rPr>
        <w:t>Lớp CD15-ĐL1</w:t>
      </w:r>
    </w:p>
    <w:p w:rsidR="00B40468" w:rsidRPr="009A5D2C" w:rsidRDefault="00B40468" w:rsidP="007112EC">
      <w:pPr>
        <w:spacing w:after="0"/>
        <w:ind w:left="1440"/>
        <w:jc w:val="both"/>
        <w:rPr>
          <w:sz w:val="20"/>
          <w:szCs w:val="20"/>
        </w:rPr>
      </w:pPr>
      <w:r w:rsidRPr="009A5D2C">
        <w:rPr>
          <w:sz w:val="20"/>
          <w:szCs w:val="20"/>
        </w:rPr>
        <w:t>1. NGUYỄN HOÀI CHIẾN</w:t>
      </w:r>
    </w:p>
    <w:p w:rsidR="00B40468" w:rsidRPr="009A5D2C" w:rsidRDefault="00B40468" w:rsidP="007112EC">
      <w:pPr>
        <w:spacing w:after="0"/>
        <w:ind w:left="1440"/>
        <w:jc w:val="both"/>
        <w:rPr>
          <w:sz w:val="20"/>
          <w:szCs w:val="20"/>
        </w:rPr>
      </w:pPr>
      <w:r w:rsidRPr="009A5D2C">
        <w:rPr>
          <w:sz w:val="20"/>
          <w:szCs w:val="20"/>
        </w:rPr>
        <w:t>2. NGUYỄN ANH VŨ</w:t>
      </w:r>
    </w:p>
    <w:p w:rsidR="00B40468" w:rsidRPr="009A5D2C" w:rsidRDefault="00B40468" w:rsidP="007112EC">
      <w:pPr>
        <w:spacing w:after="0"/>
        <w:ind w:left="1440"/>
        <w:jc w:val="both"/>
        <w:rPr>
          <w:sz w:val="20"/>
          <w:szCs w:val="20"/>
        </w:rPr>
      </w:pPr>
      <w:r w:rsidRPr="009A5D2C">
        <w:rPr>
          <w:sz w:val="20"/>
          <w:szCs w:val="20"/>
        </w:rPr>
        <w:t>3. PHẠM MINH CƯỜNG.</w:t>
      </w:r>
    </w:p>
    <w:p w:rsidR="00B40468" w:rsidRPr="009A5D2C" w:rsidRDefault="00B40468" w:rsidP="007112EC">
      <w:pPr>
        <w:spacing w:after="0"/>
        <w:ind w:left="1440"/>
        <w:jc w:val="both"/>
        <w:rPr>
          <w:sz w:val="20"/>
          <w:szCs w:val="20"/>
        </w:rPr>
      </w:pPr>
    </w:p>
    <w:p w:rsidR="00B40468" w:rsidRPr="00706F06" w:rsidRDefault="00B40468" w:rsidP="00DE1917">
      <w:pPr>
        <w:pStyle w:val="ListParagraph"/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</w:rPr>
      </w:pPr>
      <w:r w:rsidRPr="00706F06">
        <w:rPr>
          <w:b/>
          <w:sz w:val="28"/>
          <w:szCs w:val="28"/>
        </w:rPr>
        <w:t>Lớp15CĐ-NL3</w:t>
      </w:r>
    </w:p>
    <w:p w:rsidR="00B40468" w:rsidRPr="009A5D2C" w:rsidRDefault="00B40468" w:rsidP="007112EC">
      <w:pPr>
        <w:pStyle w:val="ListParagraph"/>
        <w:numPr>
          <w:ilvl w:val="0"/>
          <w:numId w:val="3"/>
        </w:numPr>
        <w:spacing w:after="0" w:line="360" w:lineRule="auto"/>
        <w:ind w:left="1797" w:hanging="357"/>
        <w:jc w:val="both"/>
        <w:rPr>
          <w:sz w:val="20"/>
          <w:szCs w:val="20"/>
        </w:rPr>
      </w:pPr>
      <w:r w:rsidRPr="009A5D2C">
        <w:rPr>
          <w:sz w:val="20"/>
          <w:szCs w:val="20"/>
        </w:rPr>
        <w:t>NGÔ HOÀNG ANH</w:t>
      </w:r>
    </w:p>
    <w:p w:rsidR="00B40468" w:rsidRPr="009A5D2C" w:rsidRDefault="00B40468" w:rsidP="007112EC">
      <w:pPr>
        <w:pStyle w:val="ListParagraph"/>
        <w:numPr>
          <w:ilvl w:val="0"/>
          <w:numId w:val="3"/>
        </w:numPr>
        <w:spacing w:after="0" w:line="360" w:lineRule="auto"/>
        <w:ind w:left="1797" w:hanging="357"/>
        <w:jc w:val="both"/>
        <w:rPr>
          <w:sz w:val="20"/>
          <w:szCs w:val="20"/>
        </w:rPr>
      </w:pPr>
      <w:r w:rsidRPr="009A5D2C">
        <w:rPr>
          <w:sz w:val="20"/>
          <w:szCs w:val="20"/>
        </w:rPr>
        <w:t>MAI THANH CƯỜNG</w:t>
      </w:r>
    </w:p>
    <w:p w:rsidR="00B40468" w:rsidRPr="009A5D2C" w:rsidRDefault="00B40468" w:rsidP="007112EC">
      <w:pPr>
        <w:pStyle w:val="ListParagraph"/>
        <w:numPr>
          <w:ilvl w:val="0"/>
          <w:numId w:val="3"/>
        </w:numPr>
        <w:spacing w:after="0" w:line="360" w:lineRule="auto"/>
        <w:ind w:left="1797" w:hanging="357"/>
        <w:jc w:val="both"/>
        <w:rPr>
          <w:sz w:val="20"/>
          <w:szCs w:val="20"/>
        </w:rPr>
      </w:pPr>
      <w:r w:rsidRPr="009A5D2C">
        <w:rPr>
          <w:sz w:val="20"/>
          <w:szCs w:val="20"/>
        </w:rPr>
        <w:t>NGUYỄN THANH GIANG</w:t>
      </w:r>
    </w:p>
    <w:p w:rsidR="00B40468" w:rsidRPr="009A5D2C" w:rsidRDefault="00B40468" w:rsidP="007112EC">
      <w:pPr>
        <w:pStyle w:val="ListParagraph"/>
        <w:numPr>
          <w:ilvl w:val="0"/>
          <w:numId w:val="3"/>
        </w:numPr>
        <w:spacing w:after="0" w:line="360" w:lineRule="auto"/>
        <w:ind w:left="1797" w:hanging="357"/>
        <w:jc w:val="both"/>
        <w:rPr>
          <w:sz w:val="20"/>
          <w:szCs w:val="20"/>
        </w:rPr>
      </w:pPr>
      <w:r w:rsidRPr="009A5D2C">
        <w:rPr>
          <w:sz w:val="20"/>
          <w:szCs w:val="20"/>
        </w:rPr>
        <w:t>LÊ NGỌC HẢI</w:t>
      </w:r>
    </w:p>
    <w:p w:rsidR="00B40468" w:rsidRPr="009A5D2C" w:rsidRDefault="00B40468" w:rsidP="007112EC">
      <w:pPr>
        <w:pStyle w:val="ListParagraph"/>
        <w:numPr>
          <w:ilvl w:val="0"/>
          <w:numId w:val="3"/>
        </w:numPr>
        <w:spacing w:after="0" w:line="360" w:lineRule="auto"/>
        <w:ind w:left="1797" w:hanging="357"/>
        <w:jc w:val="both"/>
        <w:rPr>
          <w:sz w:val="20"/>
          <w:szCs w:val="20"/>
        </w:rPr>
      </w:pPr>
      <w:r w:rsidRPr="009A5D2C">
        <w:rPr>
          <w:sz w:val="20"/>
          <w:szCs w:val="20"/>
        </w:rPr>
        <w:t>NGUYỄN AN HIẾU</w:t>
      </w:r>
    </w:p>
    <w:p w:rsidR="00B40468" w:rsidRPr="009A5D2C" w:rsidRDefault="00B40468" w:rsidP="007112EC">
      <w:pPr>
        <w:pStyle w:val="ListParagraph"/>
        <w:numPr>
          <w:ilvl w:val="0"/>
          <w:numId w:val="3"/>
        </w:numPr>
        <w:spacing w:after="0" w:line="360" w:lineRule="auto"/>
        <w:ind w:left="1797" w:hanging="357"/>
        <w:jc w:val="both"/>
        <w:rPr>
          <w:sz w:val="20"/>
          <w:szCs w:val="20"/>
        </w:rPr>
      </w:pPr>
      <w:r w:rsidRPr="009A5D2C">
        <w:rPr>
          <w:sz w:val="20"/>
          <w:szCs w:val="20"/>
        </w:rPr>
        <w:t>NGUYỄN QUANG HIẾU</w:t>
      </w:r>
    </w:p>
    <w:p w:rsidR="00B40468" w:rsidRPr="009A5D2C" w:rsidRDefault="00B40468" w:rsidP="007112EC">
      <w:pPr>
        <w:pStyle w:val="ListParagraph"/>
        <w:numPr>
          <w:ilvl w:val="0"/>
          <w:numId w:val="3"/>
        </w:numPr>
        <w:spacing w:after="0" w:line="360" w:lineRule="auto"/>
        <w:ind w:left="1797" w:hanging="357"/>
        <w:jc w:val="both"/>
        <w:rPr>
          <w:sz w:val="20"/>
          <w:szCs w:val="20"/>
        </w:rPr>
      </w:pPr>
      <w:r w:rsidRPr="009A5D2C">
        <w:rPr>
          <w:sz w:val="20"/>
          <w:szCs w:val="20"/>
        </w:rPr>
        <w:t>PHẠM TRẦN HOÀ</w:t>
      </w:r>
    </w:p>
    <w:p w:rsidR="00B40468" w:rsidRPr="009A5D2C" w:rsidRDefault="00B40468" w:rsidP="007112EC">
      <w:pPr>
        <w:pStyle w:val="ListParagraph"/>
        <w:numPr>
          <w:ilvl w:val="0"/>
          <w:numId w:val="3"/>
        </w:numPr>
        <w:spacing w:after="0" w:line="360" w:lineRule="auto"/>
        <w:ind w:left="1797" w:hanging="357"/>
        <w:jc w:val="both"/>
        <w:rPr>
          <w:sz w:val="20"/>
          <w:szCs w:val="20"/>
        </w:rPr>
      </w:pPr>
      <w:r w:rsidRPr="009A5D2C">
        <w:rPr>
          <w:sz w:val="20"/>
          <w:szCs w:val="20"/>
        </w:rPr>
        <w:t>TRỊNH ĐỨC HUY</w:t>
      </w:r>
    </w:p>
    <w:p w:rsidR="00B40468" w:rsidRPr="009A5D2C" w:rsidRDefault="00B40468" w:rsidP="007112EC">
      <w:pPr>
        <w:pStyle w:val="ListParagraph"/>
        <w:numPr>
          <w:ilvl w:val="0"/>
          <w:numId w:val="3"/>
        </w:numPr>
        <w:spacing w:after="0" w:line="360" w:lineRule="auto"/>
        <w:ind w:left="1797" w:hanging="357"/>
        <w:jc w:val="both"/>
        <w:rPr>
          <w:sz w:val="20"/>
          <w:szCs w:val="20"/>
        </w:rPr>
      </w:pPr>
      <w:r w:rsidRPr="009A5D2C">
        <w:rPr>
          <w:sz w:val="20"/>
          <w:szCs w:val="20"/>
        </w:rPr>
        <w:t>NGUYỄN TRUNG HUY</w:t>
      </w:r>
    </w:p>
    <w:p w:rsidR="00B40468" w:rsidRPr="009A5D2C" w:rsidRDefault="00B40468" w:rsidP="007112EC">
      <w:pPr>
        <w:pStyle w:val="ListParagraph"/>
        <w:numPr>
          <w:ilvl w:val="0"/>
          <w:numId w:val="3"/>
        </w:numPr>
        <w:spacing w:after="0" w:line="360" w:lineRule="auto"/>
        <w:ind w:left="1797" w:hanging="357"/>
        <w:jc w:val="both"/>
        <w:rPr>
          <w:sz w:val="20"/>
          <w:szCs w:val="20"/>
        </w:rPr>
      </w:pPr>
      <w:r w:rsidRPr="009A5D2C">
        <w:rPr>
          <w:sz w:val="20"/>
          <w:szCs w:val="20"/>
        </w:rPr>
        <w:t>PHÙNG NGỌC HY</w:t>
      </w:r>
    </w:p>
    <w:p w:rsidR="00B40468" w:rsidRPr="009A5D2C" w:rsidRDefault="00B40468" w:rsidP="007112EC">
      <w:pPr>
        <w:pStyle w:val="ListParagraph"/>
        <w:numPr>
          <w:ilvl w:val="0"/>
          <w:numId w:val="3"/>
        </w:numPr>
        <w:spacing w:after="0" w:line="360" w:lineRule="auto"/>
        <w:ind w:left="1797" w:hanging="357"/>
        <w:jc w:val="both"/>
        <w:rPr>
          <w:sz w:val="20"/>
          <w:szCs w:val="20"/>
        </w:rPr>
      </w:pPr>
      <w:r w:rsidRPr="009A5D2C">
        <w:rPr>
          <w:sz w:val="20"/>
          <w:szCs w:val="20"/>
        </w:rPr>
        <w:t>NGUYỄN MINH KHIÊM</w:t>
      </w:r>
    </w:p>
    <w:p w:rsidR="00B40468" w:rsidRPr="009A5D2C" w:rsidRDefault="00B40468" w:rsidP="007112EC">
      <w:pPr>
        <w:pStyle w:val="ListParagraph"/>
        <w:numPr>
          <w:ilvl w:val="0"/>
          <w:numId w:val="3"/>
        </w:numPr>
        <w:spacing w:after="0" w:line="360" w:lineRule="auto"/>
        <w:ind w:left="1797" w:hanging="357"/>
        <w:jc w:val="both"/>
        <w:rPr>
          <w:sz w:val="20"/>
          <w:szCs w:val="20"/>
        </w:rPr>
      </w:pPr>
      <w:r w:rsidRPr="009A5D2C">
        <w:rPr>
          <w:sz w:val="20"/>
          <w:szCs w:val="20"/>
        </w:rPr>
        <w:t>TRƯƠNG THANH KHOA</w:t>
      </w:r>
    </w:p>
    <w:p w:rsidR="00B40468" w:rsidRPr="009A5D2C" w:rsidRDefault="00B40468" w:rsidP="007112EC">
      <w:pPr>
        <w:pStyle w:val="ListParagraph"/>
        <w:numPr>
          <w:ilvl w:val="0"/>
          <w:numId w:val="3"/>
        </w:numPr>
        <w:spacing w:after="0" w:line="360" w:lineRule="auto"/>
        <w:ind w:left="1797" w:hanging="357"/>
        <w:jc w:val="both"/>
        <w:rPr>
          <w:sz w:val="20"/>
          <w:szCs w:val="20"/>
        </w:rPr>
      </w:pPr>
      <w:r w:rsidRPr="009A5D2C">
        <w:rPr>
          <w:sz w:val="20"/>
          <w:szCs w:val="20"/>
        </w:rPr>
        <w:t>VĨNH THÀNH LÂM</w:t>
      </w:r>
    </w:p>
    <w:p w:rsidR="00B40468" w:rsidRPr="009A5D2C" w:rsidRDefault="00B40468" w:rsidP="007112EC">
      <w:pPr>
        <w:pStyle w:val="ListParagraph"/>
        <w:numPr>
          <w:ilvl w:val="0"/>
          <w:numId w:val="3"/>
        </w:numPr>
        <w:spacing w:after="0" w:line="360" w:lineRule="auto"/>
        <w:ind w:left="1797" w:hanging="357"/>
        <w:jc w:val="both"/>
        <w:rPr>
          <w:sz w:val="20"/>
          <w:szCs w:val="20"/>
        </w:rPr>
      </w:pPr>
      <w:r w:rsidRPr="009A5D2C">
        <w:rPr>
          <w:sz w:val="20"/>
          <w:szCs w:val="20"/>
        </w:rPr>
        <w:t>NGUYỄN VĂN LUÂN</w:t>
      </w:r>
    </w:p>
    <w:p w:rsidR="00B40468" w:rsidRPr="009A5D2C" w:rsidRDefault="00B40468" w:rsidP="007112EC">
      <w:pPr>
        <w:pStyle w:val="ListParagraph"/>
        <w:numPr>
          <w:ilvl w:val="0"/>
          <w:numId w:val="3"/>
        </w:numPr>
        <w:spacing w:after="0" w:line="360" w:lineRule="auto"/>
        <w:ind w:left="1797" w:hanging="357"/>
        <w:jc w:val="both"/>
        <w:rPr>
          <w:sz w:val="20"/>
          <w:szCs w:val="20"/>
        </w:rPr>
      </w:pPr>
      <w:r w:rsidRPr="009A5D2C">
        <w:rPr>
          <w:sz w:val="20"/>
          <w:szCs w:val="20"/>
        </w:rPr>
        <w:t>LƯ HOÀNG MINH</w:t>
      </w:r>
    </w:p>
    <w:p w:rsidR="00B40468" w:rsidRPr="009A5D2C" w:rsidRDefault="00B40468" w:rsidP="007112EC">
      <w:pPr>
        <w:pStyle w:val="ListParagraph"/>
        <w:numPr>
          <w:ilvl w:val="0"/>
          <w:numId w:val="3"/>
        </w:numPr>
        <w:spacing w:after="0" w:line="360" w:lineRule="auto"/>
        <w:ind w:left="1797" w:hanging="357"/>
        <w:jc w:val="both"/>
        <w:rPr>
          <w:sz w:val="20"/>
          <w:szCs w:val="20"/>
        </w:rPr>
      </w:pPr>
      <w:r w:rsidRPr="009A5D2C">
        <w:rPr>
          <w:sz w:val="20"/>
          <w:szCs w:val="20"/>
        </w:rPr>
        <w:t xml:space="preserve">ĐOÀN QUỲNH </w:t>
      </w:r>
      <w:smartTag w:uri="urn:schemas-microsoft-com:office:smarttags" w:element="place">
        <w:smartTag w:uri="urn:schemas-microsoft-com:office:smarttags" w:element="country-region">
          <w:r w:rsidRPr="009A5D2C">
            <w:rPr>
              <w:sz w:val="20"/>
              <w:szCs w:val="20"/>
            </w:rPr>
            <w:t>NAM</w:t>
          </w:r>
        </w:smartTag>
      </w:smartTag>
    </w:p>
    <w:p w:rsidR="00B40468" w:rsidRDefault="00B40468" w:rsidP="007112EC">
      <w:pPr>
        <w:pStyle w:val="ListParagraph"/>
        <w:numPr>
          <w:ilvl w:val="0"/>
          <w:numId w:val="3"/>
        </w:numPr>
        <w:spacing w:after="0" w:line="360" w:lineRule="auto"/>
        <w:ind w:left="1797" w:hanging="357"/>
        <w:jc w:val="both"/>
      </w:pPr>
      <w:r w:rsidRPr="009A5D2C">
        <w:rPr>
          <w:sz w:val="20"/>
          <w:szCs w:val="20"/>
        </w:rPr>
        <w:t>ĐỖ TRỌNG NGHĨA</w:t>
      </w:r>
    </w:p>
    <w:p w:rsidR="00B40468" w:rsidRDefault="00B40468" w:rsidP="007112EC">
      <w:pPr>
        <w:spacing w:after="0" w:line="360" w:lineRule="auto"/>
        <w:ind w:left="5040"/>
        <w:jc w:val="both"/>
      </w:pPr>
      <w:r>
        <w:t>Ngày 26 tháng 09 năm 2016</w:t>
      </w:r>
    </w:p>
    <w:p w:rsidR="00B40468" w:rsidRDefault="00B40468" w:rsidP="007112EC">
      <w:pPr>
        <w:spacing w:after="0" w:line="360" w:lineRule="auto"/>
        <w:ind w:left="5040"/>
        <w:jc w:val="both"/>
      </w:pPr>
      <w:r>
        <w:t xml:space="preserve">                GVBM</w:t>
      </w:r>
    </w:p>
    <w:p w:rsidR="00B40468" w:rsidRDefault="00B40468" w:rsidP="007112EC">
      <w:pPr>
        <w:spacing w:after="0" w:line="360" w:lineRule="auto"/>
        <w:ind w:left="5040"/>
        <w:jc w:val="both"/>
      </w:pPr>
      <w:r>
        <w:t xml:space="preserve">    </w:t>
      </w:r>
    </w:p>
    <w:p w:rsidR="00B40468" w:rsidRDefault="00B40468" w:rsidP="007112EC">
      <w:pPr>
        <w:spacing w:after="0" w:line="360" w:lineRule="auto"/>
        <w:ind w:left="5040"/>
        <w:jc w:val="both"/>
      </w:pPr>
      <w:r>
        <w:t xml:space="preserve">           VÕ ANH HÀO</w:t>
      </w:r>
      <w:bookmarkStart w:id="0" w:name="_GoBack"/>
      <w:bookmarkEnd w:id="0"/>
    </w:p>
    <w:sectPr w:rsidR="00B40468" w:rsidSect="00F74938">
      <w:pgSz w:w="11909" w:h="16834" w:code="9"/>
      <w:pgMar w:top="851" w:right="1418" w:bottom="851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4D7EF5"/>
    <w:multiLevelType w:val="hybridMultilevel"/>
    <w:tmpl w:val="21B6AB20"/>
    <w:lvl w:ilvl="0" w:tplc="9A44D336">
      <w:start w:val="1"/>
      <w:numFmt w:val="decimal"/>
      <w:lvlText w:val="%1."/>
      <w:lvlJc w:val="left"/>
      <w:pPr>
        <w:ind w:left="192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1">
    <w:nsid w:val="5E300EC5"/>
    <w:multiLevelType w:val="hybridMultilevel"/>
    <w:tmpl w:val="21F8A01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78EA0958"/>
    <w:multiLevelType w:val="hybridMultilevel"/>
    <w:tmpl w:val="0C84931C"/>
    <w:lvl w:ilvl="0" w:tplc="1048D87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drawingGridHorizontalSpacing w:val="13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6504"/>
    <w:rsid w:val="00156060"/>
    <w:rsid w:val="002312C7"/>
    <w:rsid w:val="00254D5E"/>
    <w:rsid w:val="002A097B"/>
    <w:rsid w:val="003C2972"/>
    <w:rsid w:val="003C4FB7"/>
    <w:rsid w:val="00415772"/>
    <w:rsid w:val="00452129"/>
    <w:rsid w:val="00575053"/>
    <w:rsid w:val="00583812"/>
    <w:rsid w:val="006B6646"/>
    <w:rsid w:val="006F19A5"/>
    <w:rsid w:val="00706F06"/>
    <w:rsid w:val="007112EC"/>
    <w:rsid w:val="007C7F67"/>
    <w:rsid w:val="008442CB"/>
    <w:rsid w:val="009A5D2C"/>
    <w:rsid w:val="009C5F59"/>
    <w:rsid w:val="00A309D1"/>
    <w:rsid w:val="00B40468"/>
    <w:rsid w:val="00B40C9A"/>
    <w:rsid w:val="00B82640"/>
    <w:rsid w:val="00BF5EBD"/>
    <w:rsid w:val="00D51CEA"/>
    <w:rsid w:val="00DE1917"/>
    <w:rsid w:val="00E14119"/>
    <w:rsid w:val="00EE06E6"/>
    <w:rsid w:val="00F022B0"/>
    <w:rsid w:val="00F02E32"/>
    <w:rsid w:val="00F06180"/>
    <w:rsid w:val="00F21D19"/>
    <w:rsid w:val="00F74938"/>
    <w:rsid w:val="00F97F3E"/>
    <w:rsid w:val="00FA65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ountry-region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1CEA"/>
    <w:pPr>
      <w:spacing w:after="160" w:line="259" w:lineRule="auto"/>
    </w:pPr>
    <w:rPr>
      <w:sz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A65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93</Words>
  <Characters>534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DANH SÁCH HS,SV THAM GIA HỘI THẢO </dc:title>
  <dc:subject/>
  <dc:creator>HAO</dc:creator>
  <cp:keywords/>
  <dc:description/>
  <cp:lastModifiedBy>Admin</cp:lastModifiedBy>
  <cp:revision>2</cp:revision>
  <cp:lastPrinted>2008-07-30T17:53:00Z</cp:lastPrinted>
  <dcterms:created xsi:type="dcterms:W3CDTF">2008-07-31T00:32:00Z</dcterms:created>
  <dcterms:modified xsi:type="dcterms:W3CDTF">2008-07-31T00:32:00Z</dcterms:modified>
</cp:coreProperties>
</file>